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2AC41" w14:textId="58CFAF5A" w:rsidR="00350E9F" w:rsidRDefault="005264A2" w:rsidP="007B0120">
      <w:pPr>
        <w:tabs>
          <w:tab w:val="left" w:pos="1635"/>
        </w:tabs>
        <w:spacing w:line="240" w:lineRule="auto"/>
        <w:contextualSpacing/>
        <w:jc w:val="center"/>
        <w:rPr>
          <w:b/>
          <w:bCs/>
          <w:sz w:val="32"/>
          <w:szCs w:val="32"/>
        </w:rPr>
      </w:pPr>
      <w:r w:rsidRPr="00ED31CC">
        <w:rPr>
          <w:b/>
          <w:bCs/>
          <w:sz w:val="32"/>
          <w:szCs w:val="32"/>
        </w:rPr>
        <w:t>ŽÁDOST O PŘIJETÍ DÍTĚTE K PŘEDŠKOLNÍMU VZDĚLÁVÁNÍ</w:t>
      </w:r>
    </w:p>
    <w:p w14:paraId="26D4125B" w14:textId="77777777" w:rsidR="00340A0A" w:rsidRDefault="00340A0A" w:rsidP="007B0120">
      <w:pPr>
        <w:tabs>
          <w:tab w:val="left" w:pos="1635"/>
        </w:tabs>
        <w:spacing w:line="240" w:lineRule="auto"/>
        <w:contextualSpacing/>
        <w:jc w:val="center"/>
        <w:rPr>
          <w:b/>
          <w:bCs/>
          <w:sz w:val="32"/>
          <w:szCs w:val="32"/>
        </w:rPr>
      </w:pPr>
    </w:p>
    <w:p w14:paraId="1CF7104E" w14:textId="3B560776" w:rsidR="00ED31CC" w:rsidRPr="009569BE" w:rsidRDefault="00F438BA" w:rsidP="00CC5354">
      <w:pPr>
        <w:tabs>
          <w:tab w:val="left" w:pos="1635"/>
        </w:tabs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</w:t>
      </w:r>
      <w:r w:rsidR="001832E5" w:rsidRPr="001832E5">
        <w:rPr>
          <w:rFonts w:ascii="Times New Roman" w:hAnsi="Times New Roman" w:cs="Times New Roman"/>
          <w:sz w:val="24"/>
          <w:szCs w:val="24"/>
        </w:rPr>
        <w:t xml:space="preserve">ádám o přijetí k předškolnímu vzdělávání do mateřské školy, jejíž činnost </w:t>
      </w:r>
      <w:r w:rsidR="001832E5" w:rsidRPr="00CC5354">
        <w:rPr>
          <w:rFonts w:ascii="Times New Roman" w:hAnsi="Times New Roman" w:cs="Times New Roman"/>
          <w:sz w:val="24"/>
          <w:szCs w:val="24"/>
        </w:rPr>
        <w:t xml:space="preserve">vykonává </w:t>
      </w:r>
      <w:r w:rsidR="00ED31CC" w:rsidRPr="00CC5354">
        <w:rPr>
          <w:rFonts w:ascii="Times New Roman" w:hAnsi="Times New Roman" w:cs="Times New Roman"/>
          <w:b/>
          <w:bCs/>
          <w:sz w:val="24"/>
          <w:szCs w:val="24"/>
        </w:rPr>
        <w:t>Mateřská škola Lanžov, Lanžov 2, 544 01 Dvůr Králové nad Labem</w:t>
      </w:r>
      <w:r w:rsidR="00B40E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0ED0" w:rsidRPr="009569B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od školního </w:t>
      </w:r>
      <w:r w:rsidR="00E411A3" w:rsidRPr="009569BE">
        <w:rPr>
          <w:rFonts w:ascii="Times New Roman" w:hAnsi="Times New Roman" w:cs="Times New Roman"/>
          <w:b/>
          <w:bCs/>
          <w:sz w:val="24"/>
          <w:szCs w:val="24"/>
          <w:u w:val="single"/>
        </w:rPr>
        <w:t>roku 2024/2025.</w:t>
      </w:r>
    </w:p>
    <w:tbl>
      <w:tblPr>
        <w:tblStyle w:val="Mkatabulky"/>
        <w:tblpPr w:leftFromText="141" w:rightFromText="141" w:vertAnchor="page" w:horzAnchor="margin" w:tblpY="4093"/>
        <w:tblW w:w="49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1"/>
        <w:gridCol w:w="2041"/>
        <w:gridCol w:w="2136"/>
        <w:gridCol w:w="1848"/>
      </w:tblGrid>
      <w:tr w:rsidR="006247D0" w:rsidRPr="00CC5354" w14:paraId="466E5ABF" w14:textId="77777777" w:rsidTr="00FC0242">
        <w:trPr>
          <w:trHeight w:val="699"/>
        </w:trPr>
        <w:tc>
          <w:tcPr>
            <w:tcW w:w="4999" w:type="pct"/>
            <w:gridSpan w:val="4"/>
            <w:shd w:val="clear" w:color="auto" w:fill="731F1C" w:themeFill="accent5"/>
            <w:vAlign w:val="bottom"/>
          </w:tcPr>
          <w:p w14:paraId="5A493B22" w14:textId="77777777" w:rsidR="006247D0" w:rsidRPr="00CC5354" w:rsidRDefault="006247D0" w:rsidP="006247D0">
            <w:pPr>
              <w:pStyle w:val="Nadpis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Dítě:</w:t>
            </w:r>
          </w:p>
        </w:tc>
      </w:tr>
      <w:tr w:rsidR="006247D0" w:rsidRPr="00CC5354" w14:paraId="3E03781F" w14:textId="77777777" w:rsidTr="00FC0242">
        <w:trPr>
          <w:trHeight w:val="669"/>
        </w:trPr>
        <w:tc>
          <w:tcPr>
            <w:tcW w:w="1628" w:type="pct"/>
            <w:vAlign w:val="bottom"/>
          </w:tcPr>
          <w:p w14:paraId="129C3199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Jméno a příjmení:</w:t>
            </w:r>
          </w:p>
        </w:tc>
        <w:tc>
          <w:tcPr>
            <w:tcW w:w="3371" w:type="pct"/>
            <w:gridSpan w:val="3"/>
            <w:tcBorders>
              <w:bottom w:val="single" w:sz="4" w:space="0" w:color="auto"/>
            </w:tcBorders>
            <w:vAlign w:val="bottom"/>
          </w:tcPr>
          <w:p w14:paraId="0D2776C1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6D0EC8BF" w14:textId="77777777" w:rsidTr="00FC0242">
        <w:trPr>
          <w:trHeight w:val="655"/>
        </w:trPr>
        <w:tc>
          <w:tcPr>
            <w:tcW w:w="1628" w:type="pct"/>
            <w:vAlign w:val="bottom"/>
          </w:tcPr>
          <w:p w14:paraId="262404F8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Datum narození:</w:t>
            </w:r>
          </w:p>
        </w:tc>
        <w:tc>
          <w:tcPr>
            <w:tcW w:w="33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DF716A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0AC2F089" w14:textId="77777777" w:rsidTr="00FC0242">
        <w:trPr>
          <w:trHeight w:val="655"/>
        </w:trPr>
        <w:tc>
          <w:tcPr>
            <w:tcW w:w="1628" w:type="pct"/>
            <w:vAlign w:val="bottom"/>
          </w:tcPr>
          <w:p w14:paraId="6B382E09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Místo trvalého pobytu:</w:t>
            </w:r>
          </w:p>
        </w:tc>
        <w:tc>
          <w:tcPr>
            <w:tcW w:w="3371" w:type="pct"/>
            <w:gridSpan w:val="3"/>
            <w:tcBorders>
              <w:bottom w:val="single" w:sz="4" w:space="0" w:color="auto"/>
            </w:tcBorders>
            <w:vAlign w:val="bottom"/>
          </w:tcPr>
          <w:p w14:paraId="654B09C6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5514AB71" w14:textId="77777777" w:rsidTr="00FC0242">
        <w:trPr>
          <w:trHeight w:val="64"/>
        </w:trPr>
        <w:tc>
          <w:tcPr>
            <w:tcW w:w="4999" w:type="pct"/>
            <w:gridSpan w:val="4"/>
            <w:shd w:val="clear" w:color="auto" w:fill="auto"/>
            <w:vAlign w:val="bottom"/>
          </w:tcPr>
          <w:p w14:paraId="7392780E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47D0" w:rsidRPr="00CC5354" w14:paraId="08BBFE61" w14:textId="77777777" w:rsidTr="00FC0242">
        <w:trPr>
          <w:trHeight w:val="714"/>
        </w:trPr>
        <w:tc>
          <w:tcPr>
            <w:tcW w:w="4999" w:type="pct"/>
            <w:gridSpan w:val="4"/>
            <w:shd w:val="clear" w:color="auto" w:fill="731F1C" w:themeFill="accent5"/>
            <w:vAlign w:val="bottom"/>
          </w:tcPr>
          <w:p w14:paraId="1501FFB8" w14:textId="77777777" w:rsidR="006247D0" w:rsidRPr="00CC5354" w:rsidRDefault="006247D0" w:rsidP="006247D0">
            <w:pPr>
              <w:pStyle w:val="Nadpis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Zákonný zástupce dítěte, popř. osoba, která je oprávněná účastníka řízení (dítě) v přijímacím řízení zastupovat:</w:t>
            </w:r>
          </w:p>
        </w:tc>
      </w:tr>
      <w:tr w:rsidR="006247D0" w:rsidRPr="00CC5354" w14:paraId="157AE32F" w14:textId="77777777" w:rsidTr="00FC0242">
        <w:trPr>
          <w:trHeight w:val="327"/>
        </w:trPr>
        <w:tc>
          <w:tcPr>
            <w:tcW w:w="1628" w:type="pct"/>
            <w:vAlign w:val="bottom"/>
          </w:tcPr>
          <w:p w14:paraId="2F1A7C1F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Jméno a příjmení, titul:</w:t>
            </w:r>
          </w:p>
        </w:tc>
        <w:tc>
          <w:tcPr>
            <w:tcW w:w="3371" w:type="pct"/>
            <w:gridSpan w:val="3"/>
            <w:tcBorders>
              <w:bottom w:val="single" w:sz="4" w:space="0" w:color="auto"/>
            </w:tcBorders>
            <w:vAlign w:val="bottom"/>
          </w:tcPr>
          <w:p w14:paraId="26188389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5D205CA8" w14:textId="77777777" w:rsidTr="00FC0242">
        <w:trPr>
          <w:trHeight w:val="422"/>
        </w:trPr>
        <w:tc>
          <w:tcPr>
            <w:tcW w:w="1628" w:type="pct"/>
            <w:vAlign w:val="bottom"/>
          </w:tcPr>
          <w:p w14:paraId="266A2F55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Trvalé bydliště:</w:t>
            </w:r>
          </w:p>
        </w:tc>
        <w:tc>
          <w:tcPr>
            <w:tcW w:w="33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A69EA1" w14:textId="180CACC6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4C98045B" w14:textId="77777777" w:rsidTr="00FC0242">
        <w:trPr>
          <w:trHeight w:val="359"/>
        </w:trPr>
        <w:tc>
          <w:tcPr>
            <w:tcW w:w="1628" w:type="pct"/>
            <w:vAlign w:val="bottom"/>
          </w:tcPr>
          <w:p w14:paraId="3D8F6E86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Mobilní telefon:*</w:t>
            </w:r>
          </w:p>
        </w:tc>
        <w:tc>
          <w:tcPr>
            <w:tcW w:w="114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8FEE2F" w14:textId="25292AC1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  <w:tcBorders>
              <w:top w:val="single" w:sz="4" w:space="0" w:color="auto"/>
            </w:tcBorders>
            <w:vAlign w:val="bottom"/>
          </w:tcPr>
          <w:p w14:paraId="26B1634F" w14:textId="0942D044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 xml:space="preserve">         E-mail:*</w:t>
            </w:r>
          </w:p>
        </w:tc>
        <w:tc>
          <w:tcPr>
            <w:tcW w:w="10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3B8631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3E60A70D" w14:textId="77777777" w:rsidTr="00FC0242">
        <w:trPr>
          <w:trHeight w:val="655"/>
        </w:trPr>
        <w:tc>
          <w:tcPr>
            <w:tcW w:w="1628" w:type="pct"/>
            <w:vAlign w:val="bottom"/>
          </w:tcPr>
          <w:p w14:paraId="0F1023C8" w14:textId="5E1E6A3E" w:rsidR="00503D6F" w:rsidRDefault="00503D6F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Datová schránka</w:t>
            </w: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:*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CCB216" w14:textId="77777777" w:rsidR="000E76A6" w:rsidRDefault="000E76A6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BE8F4" w14:textId="52C5F335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Adresa pro doručování písemností (pokud není shodná s místem trvalého pobytu):</w:t>
            </w:r>
          </w:p>
        </w:tc>
        <w:tc>
          <w:tcPr>
            <w:tcW w:w="3371" w:type="pct"/>
            <w:gridSpan w:val="3"/>
            <w:vAlign w:val="bottom"/>
          </w:tcPr>
          <w:p w14:paraId="3B54C6F0" w14:textId="31AE1897" w:rsidR="006247D0" w:rsidRPr="00CC5354" w:rsidRDefault="00FC0242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F21877" wp14:editId="3CD33034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-567055</wp:posOffset>
                      </wp:positionV>
                      <wp:extent cx="1744980" cy="7620"/>
                      <wp:effectExtent l="0" t="0" r="26670" b="30480"/>
                      <wp:wrapNone/>
                      <wp:docPr id="1955316345" name="Přímá spojnice 1955316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49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C3C12E" id="Přímá spojnice 195531634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-44.65pt" to="133.2pt,-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503D6F" w:rsidRPr="00CC5354" w14:paraId="482F1F06" w14:textId="77777777" w:rsidTr="00FC0242">
        <w:trPr>
          <w:trHeight w:val="68"/>
        </w:trPr>
        <w:tc>
          <w:tcPr>
            <w:tcW w:w="1628" w:type="pct"/>
            <w:vAlign w:val="bottom"/>
          </w:tcPr>
          <w:p w14:paraId="74753929" w14:textId="77777777" w:rsidR="00503D6F" w:rsidRPr="00CC5354" w:rsidRDefault="00503D6F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pct"/>
            <w:gridSpan w:val="3"/>
            <w:tcBorders>
              <w:bottom w:val="single" w:sz="4" w:space="0" w:color="auto"/>
            </w:tcBorders>
            <w:vAlign w:val="bottom"/>
          </w:tcPr>
          <w:p w14:paraId="501EC9C3" w14:textId="77777777" w:rsidR="00503D6F" w:rsidRPr="00CC5354" w:rsidRDefault="00503D6F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83A122" w14:textId="378D4CDF" w:rsidR="00CA173E" w:rsidRDefault="00CA173E" w:rsidP="00ED31CC">
      <w:pPr>
        <w:tabs>
          <w:tab w:val="left" w:pos="1635"/>
        </w:tabs>
        <w:rPr>
          <w:sz w:val="24"/>
          <w:szCs w:val="24"/>
        </w:rPr>
      </w:pPr>
    </w:p>
    <w:p w14:paraId="71387DC3" w14:textId="1D0BDA1A" w:rsidR="00491076" w:rsidRDefault="00491076" w:rsidP="00ED31CC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  <w:r w:rsidRPr="00AE3B65">
        <w:rPr>
          <w:rFonts w:ascii="Times New Roman" w:hAnsi="Times New Roman" w:cs="Times New Roman"/>
          <w:sz w:val="24"/>
          <w:szCs w:val="24"/>
        </w:rPr>
        <w:t>Prohlašuji, že veškeré údaje, které jsem v žádosti uvedl</w:t>
      </w:r>
      <w:r w:rsidR="00AE3B65" w:rsidRPr="00AE3B65">
        <w:rPr>
          <w:rFonts w:ascii="Times New Roman" w:hAnsi="Times New Roman" w:cs="Times New Roman"/>
          <w:sz w:val="24"/>
          <w:szCs w:val="24"/>
        </w:rPr>
        <w:t>/a, jsou přesné, pravdivé a úplné.</w:t>
      </w:r>
    </w:p>
    <w:p w14:paraId="71415DF5" w14:textId="77777777" w:rsidR="00152F5A" w:rsidRDefault="00152F5A" w:rsidP="00ED31CC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14:paraId="15A9DD8C" w14:textId="77777777" w:rsidR="00152F5A" w:rsidRPr="00AE3B65" w:rsidRDefault="00152F5A" w:rsidP="00ED31CC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14:paraId="7C09DDE6" w14:textId="36B7B756" w:rsidR="003C0D32" w:rsidRDefault="00CC5354" w:rsidP="00ED31CC">
      <w:pPr>
        <w:tabs>
          <w:tab w:val="left" w:pos="163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01281F" wp14:editId="26DCA160">
                <wp:simplePos x="0" y="0"/>
                <wp:positionH relativeFrom="column">
                  <wp:posOffset>3657600</wp:posOffset>
                </wp:positionH>
                <wp:positionV relativeFrom="paragraph">
                  <wp:posOffset>291465</wp:posOffset>
                </wp:positionV>
                <wp:extent cx="1775460" cy="15240"/>
                <wp:effectExtent l="0" t="0" r="34290" b="2286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546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7AA647" id="Přímá spojnice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22.95pt" to="427.8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</w:p>
    <w:p w14:paraId="4367F169" w14:textId="77777777" w:rsidR="000E76A6" w:rsidRDefault="003C0D32" w:rsidP="000E76A6">
      <w:pPr>
        <w:tabs>
          <w:tab w:val="left" w:pos="1635"/>
        </w:tabs>
        <w:rPr>
          <w:sz w:val="24"/>
          <w:szCs w:val="24"/>
        </w:rPr>
      </w:pPr>
      <w:r>
        <w:rPr>
          <w:sz w:val="24"/>
          <w:szCs w:val="24"/>
        </w:rPr>
        <w:t>V…………………………….dne……………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zákonného zástupc</w:t>
      </w:r>
      <w:r w:rsidR="000E76A6">
        <w:rPr>
          <w:sz w:val="24"/>
          <w:szCs w:val="24"/>
        </w:rPr>
        <w:t>e</w:t>
      </w:r>
    </w:p>
    <w:p w14:paraId="7CC21CC2" w14:textId="77777777" w:rsidR="00F55650" w:rsidRDefault="00F55650" w:rsidP="000E76A6">
      <w:pPr>
        <w:tabs>
          <w:tab w:val="left" w:pos="1635"/>
        </w:tabs>
        <w:rPr>
          <w:sz w:val="24"/>
          <w:szCs w:val="24"/>
        </w:rPr>
      </w:pPr>
    </w:p>
    <w:p w14:paraId="7E0441AA" w14:textId="393F107A" w:rsidR="00E411A3" w:rsidRPr="00887245" w:rsidRDefault="00E411A3" w:rsidP="000E76A6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Nevyplňuje se na žádosti o přijetí dítěte, pro které je předškolní vzdělávání povinné.</w:t>
      </w:r>
    </w:p>
    <w:p w14:paraId="1A3D064C" w14:textId="474AFD7F" w:rsidR="00E411A3" w:rsidRDefault="00E411A3" w:rsidP="00E411A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 xml:space="preserve">Dítě se podrobilo stanoveným pravidelným očkováním </w:t>
      </w:r>
    </w:p>
    <w:p w14:paraId="0CB64392" w14:textId="77777777" w:rsidR="002B69A9" w:rsidRPr="00887245" w:rsidRDefault="002B69A9" w:rsidP="00E411A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2749E2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b/>
          <w:sz w:val="24"/>
          <w:szCs w:val="24"/>
        </w:rPr>
        <w:t>ANO  x  NE</w:t>
      </w:r>
      <w:r w:rsidRPr="00887245">
        <w:rPr>
          <w:rFonts w:ascii="Times New Roman" w:hAnsi="Times New Roman" w:cs="Times New Roman"/>
          <w:sz w:val="24"/>
          <w:szCs w:val="24"/>
        </w:rPr>
        <w:t>,</w:t>
      </w:r>
      <w:r w:rsidRPr="00887245">
        <w:rPr>
          <w:rFonts w:ascii="Times New Roman" w:hAnsi="Times New Roman" w:cs="Times New Roman"/>
          <w:sz w:val="24"/>
          <w:szCs w:val="24"/>
          <w:vertAlign w:val="superscript"/>
        </w:rPr>
        <w:t>*)</w:t>
      </w:r>
    </w:p>
    <w:p w14:paraId="3FAF8226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 xml:space="preserve">nebo </w:t>
      </w:r>
    </w:p>
    <w:p w14:paraId="45256746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 xml:space="preserve">má doklad, že je proti nákaze imunní </w:t>
      </w:r>
    </w:p>
    <w:p w14:paraId="2B68B148" w14:textId="387CB8B2" w:rsidR="00E411A3" w:rsidRPr="00887245" w:rsidRDefault="00E411A3" w:rsidP="00E411A3">
      <w:pPr>
        <w:spacing w:line="276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 xml:space="preserve">     </w:t>
      </w:r>
      <w:r w:rsidRPr="00887245">
        <w:rPr>
          <w:rFonts w:ascii="Times New Roman" w:hAnsi="Times New Roman" w:cs="Times New Roman"/>
          <w:b/>
          <w:sz w:val="24"/>
          <w:szCs w:val="24"/>
        </w:rPr>
        <w:t>ANO  x  NE</w:t>
      </w:r>
      <w:r w:rsidRPr="00887245">
        <w:rPr>
          <w:rFonts w:ascii="Times New Roman" w:hAnsi="Times New Roman" w:cs="Times New Roman"/>
          <w:sz w:val="24"/>
          <w:szCs w:val="24"/>
        </w:rPr>
        <w:t>,</w:t>
      </w:r>
      <w:r w:rsidRPr="00887245">
        <w:rPr>
          <w:rFonts w:ascii="Times New Roman" w:hAnsi="Times New Roman" w:cs="Times New Roman"/>
          <w:sz w:val="24"/>
          <w:szCs w:val="24"/>
          <w:vertAlign w:val="superscript"/>
        </w:rPr>
        <w:t>*)</w:t>
      </w:r>
    </w:p>
    <w:p w14:paraId="21B53ED9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 xml:space="preserve">nebo </w:t>
      </w:r>
    </w:p>
    <w:p w14:paraId="39A765D6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>má doklad, že se nemůže očkování podrobit pro kontraindikaci</w:t>
      </w:r>
    </w:p>
    <w:p w14:paraId="65FA98AF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C05886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887245">
        <w:rPr>
          <w:rFonts w:ascii="Times New Roman" w:hAnsi="Times New Roman" w:cs="Times New Roman"/>
          <w:b/>
          <w:sz w:val="24"/>
          <w:szCs w:val="24"/>
        </w:rPr>
        <w:t>ANO  x  NE</w:t>
      </w:r>
      <w:r w:rsidRPr="00887245">
        <w:rPr>
          <w:rFonts w:ascii="Times New Roman" w:hAnsi="Times New Roman" w:cs="Times New Roman"/>
          <w:sz w:val="24"/>
          <w:szCs w:val="24"/>
        </w:rPr>
        <w:t>.</w:t>
      </w:r>
      <w:r w:rsidRPr="00887245">
        <w:rPr>
          <w:rFonts w:ascii="Times New Roman" w:hAnsi="Times New Roman" w:cs="Times New Roman"/>
          <w:sz w:val="24"/>
          <w:szCs w:val="24"/>
          <w:vertAlign w:val="superscript"/>
        </w:rPr>
        <w:t>*)</w:t>
      </w:r>
    </w:p>
    <w:p w14:paraId="4310FC8C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DB567F7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3625828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5EDCBFE2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color w:val="000000"/>
          <w:sz w:val="24"/>
          <w:szCs w:val="24"/>
        </w:rPr>
        <w:t>Doklad o provedení pravidelného očkování nebo doklad o tom, že je dítě proti nákaze imunní nebo se nemůže očkování podrobit pro kontraindikaci, vydá poskytovatel zdravotních služeb v oboru praktické lékařství pro děti a dorost na žádost zákonného zástupce dítěte, pěstouna nebo fyzické osoby, které bylo dítě soudem svěřeno do osobní péče</w:t>
      </w:r>
    </w:p>
    <w:p w14:paraId="55BA3AA2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4684A84" w14:textId="28B83FB1" w:rsidR="00E411A3" w:rsidRPr="00887245" w:rsidRDefault="00E411A3" w:rsidP="00E411A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75B43" wp14:editId="3BAAF650">
                <wp:simplePos x="0" y="0"/>
                <wp:positionH relativeFrom="column">
                  <wp:posOffset>3757930</wp:posOffset>
                </wp:positionH>
                <wp:positionV relativeFrom="paragraph">
                  <wp:posOffset>57785</wp:posOffset>
                </wp:positionV>
                <wp:extent cx="2095500" cy="1076325"/>
                <wp:effectExtent l="0" t="0" r="19050" b="28575"/>
                <wp:wrapNone/>
                <wp:docPr id="747593747" name="Vývojový diagram: post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763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B15082" id="_x0000_t109" coordsize="21600,21600" o:spt="109" path="m,l,21600r21600,l21600,xe">
                <v:stroke joinstyle="miter"/>
                <v:path gradientshapeok="t" o:connecttype="rect"/>
              </v:shapetype>
              <v:shape id="Vývojový diagram: postup 1" o:spid="_x0000_s1026" type="#_x0000_t109" style="position:absolute;margin-left:295.9pt;margin-top:4.55pt;width:16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"/>
            </w:pict>
          </mc:Fallback>
        </mc:AlternateContent>
      </w:r>
    </w:p>
    <w:p w14:paraId="0FFF98DA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979013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>Datum:</w:t>
      </w:r>
      <w:r w:rsidRPr="00887245">
        <w:rPr>
          <w:rFonts w:ascii="Times New Roman" w:hAnsi="Times New Roman" w:cs="Times New Roman"/>
          <w:sz w:val="24"/>
          <w:szCs w:val="24"/>
        </w:rPr>
        <w:tab/>
      </w:r>
      <w:r w:rsidRPr="00887245">
        <w:rPr>
          <w:rFonts w:ascii="Times New Roman" w:hAnsi="Times New Roman" w:cs="Times New Roman"/>
          <w:sz w:val="24"/>
          <w:szCs w:val="24"/>
        </w:rPr>
        <w:tab/>
      </w:r>
      <w:r w:rsidRPr="00887245">
        <w:rPr>
          <w:rFonts w:ascii="Times New Roman" w:hAnsi="Times New Roman" w:cs="Times New Roman"/>
          <w:sz w:val="24"/>
          <w:szCs w:val="24"/>
        </w:rPr>
        <w:tab/>
      </w:r>
      <w:r w:rsidRPr="00887245">
        <w:rPr>
          <w:rFonts w:ascii="Times New Roman" w:hAnsi="Times New Roman" w:cs="Times New Roman"/>
          <w:sz w:val="24"/>
          <w:szCs w:val="24"/>
        </w:rPr>
        <w:tab/>
        <w:t xml:space="preserve">Razítko a podpis lékaře:  </w:t>
      </w:r>
    </w:p>
    <w:p w14:paraId="607F2189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366F8C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6EBCD3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24EC2D8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092AAB05" w14:textId="27FA25D8" w:rsidR="00E411A3" w:rsidRPr="00AC1ED9" w:rsidRDefault="00E411A3" w:rsidP="002B69A9">
      <w:pPr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  <w:vertAlign w:val="superscript"/>
        </w:rPr>
        <w:t>*)</w:t>
      </w:r>
      <w:r w:rsidRPr="00887245">
        <w:rPr>
          <w:rFonts w:ascii="Times New Roman" w:hAnsi="Times New Roman" w:cs="Times New Roman"/>
          <w:sz w:val="24"/>
          <w:szCs w:val="24"/>
        </w:rPr>
        <w:t xml:space="preserve"> hodící se zakroužkujte</w:t>
      </w:r>
    </w:p>
    <w:sectPr w:rsidR="00E411A3" w:rsidRPr="00AC1ED9" w:rsidSect="0072171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624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8C418" w14:textId="77777777" w:rsidR="00A133CA" w:rsidRDefault="00A133CA" w:rsidP="000172E5">
      <w:pPr>
        <w:spacing w:after="0" w:line="240" w:lineRule="auto"/>
      </w:pPr>
      <w:r>
        <w:separator/>
      </w:r>
    </w:p>
  </w:endnote>
  <w:endnote w:type="continuationSeparator" w:id="0">
    <w:p w14:paraId="44E7816A" w14:textId="77777777" w:rsidR="00A133CA" w:rsidRDefault="00A133C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F28FE01-331A-42D4-A71A-B6C14FAFF1F2}"/>
    <w:embedBold r:id="rId2" w:fontKey="{4CCCD0F7-95EB-43FF-802F-88A6268FD2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6359E99-D083-418A-A59B-04A4BCBAD4B0}"/>
    <w:embedBold r:id="rId4" w:fontKey="{C404DB06-5C04-44F5-A259-544B6F7CDE34}"/>
    <w:embedItalic r:id="rId5" w:fontKey="{19A2A1FA-A499-4933-A73D-A1BBCA61B92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BE09C1DB-985A-4524-9B38-ECF498D43A6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48C6702-B4F0-4614-B9F9-96AA230771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07" w:type="dxa"/>
      <w:tblLook w:val="04A0" w:firstRow="1" w:lastRow="0" w:firstColumn="1" w:lastColumn="0" w:noHBand="0" w:noVBand="1"/>
    </w:tblPr>
    <w:tblGrid>
      <w:gridCol w:w="9807"/>
    </w:tblGrid>
    <w:tr w:rsidR="00ED31CC" w:rsidRPr="00311D4F" w14:paraId="4C3F9773" w14:textId="77777777" w:rsidTr="00C825F4">
      <w:trPr>
        <w:trHeight w:val="1155"/>
      </w:trPr>
      <w:tc>
        <w:tcPr>
          <w:tcW w:w="9807" w:type="dxa"/>
          <w:vAlign w:val="center"/>
        </w:tcPr>
        <w:p w14:paraId="2DE52EC2" w14:textId="2ACC9B62" w:rsidR="00ED31CC" w:rsidRPr="00311D4F" w:rsidRDefault="00ED31CC" w:rsidP="00ED31CC">
          <w:pPr>
            <w:pStyle w:val="Zpat"/>
          </w:pPr>
        </w:p>
      </w:tc>
    </w:tr>
  </w:tbl>
  <w:p w14:paraId="3EA201DA" w14:textId="77777777" w:rsidR="006145D8" w:rsidRDefault="006145D8" w:rsidP="00ED31C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AED28" w14:textId="6FD3905E" w:rsidR="0072171D" w:rsidRPr="0072171D" w:rsidRDefault="0072171D">
    <w:pPr>
      <w:pStyle w:val="Zpat"/>
      <w:rPr>
        <w:b/>
        <w:bCs/>
      </w:rPr>
    </w:pPr>
    <w:r>
      <w:t>*) Nepovinný údaj, jehož vyplněním souhlasí zákonný zástupce s jeho zpracováním pouze pro účel zefektivnění komunikace mezi školou a zákonným zástupcem v době přijímacího řízení.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BB82E" w14:textId="77777777" w:rsidR="00A133CA" w:rsidRDefault="00A133CA" w:rsidP="000172E5">
      <w:pPr>
        <w:spacing w:after="0" w:line="240" w:lineRule="auto"/>
      </w:pPr>
      <w:r>
        <w:separator/>
      </w:r>
    </w:p>
  </w:footnote>
  <w:footnote w:type="continuationSeparator" w:id="0">
    <w:p w14:paraId="7134F88A" w14:textId="77777777" w:rsidR="00A133CA" w:rsidRDefault="00A133C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AB548" w14:textId="723432C7" w:rsidR="00ED31CC" w:rsidRPr="001D1A68" w:rsidRDefault="00ED31CC" w:rsidP="001D1A68">
    <w:pPr>
      <w:tabs>
        <w:tab w:val="left" w:pos="1635"/>
      </w:tabs>
      <w:spacing w:line="36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4A3B6" w14:textId="3C5660B0" w:rsidR="007B0120" w:rsidRDefault="007B0120" w:rsidP="007B0120">
    <w:pPr>
      <w:spacing w:line="240" w:lineRule="auto"/>
      <w:contextualSpacing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Mateřská škola Lanžov</w:t>
    </w:r>
  </w:p>
  <w:p w14:paraId="167A0F13" w14:textId="2A45B518" w:rsidR="007B0120" w:rsidRDefault="007B0120" w:rsidP="007B0120">
    <w:pPr>
      <w:spacing w:line="240" w:lineRule="auto"/>
      <w:contextualSpacing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Lanžov 2, 544 01 Dvůr Králové nad Labem</w:t>
    </w:r>
  </w:p>
  <w:p w14:paraId="0F47B5F5" w14:textId="770BD450" w:rsidR="007B0120" w:rsidRPr="007B0120" w:rsidRDefault="007B0120" w:rsidP="007B0120">
    <w:pPr>
      <w:spacing w:line="240" w:lineRule="auto"/>
      <w:contextualSpacing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IČ 709 87 998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A33F4"/>
    <w:multiLevelType w:val="hybridMultilevel"/>
    <w:tmpl w:val="AD38E0E0"/>
    <w:lvl w:ilvl="0" w:tplc="440CF2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252F85"/>
    <w:multiLevelType w:val="hybridMultilevel"/>
    <w:tmpl w:val="E2C4373A"/>
    <w:lvl w:ilvl="0" w:tplc="F98E76AE">
      <w:start w:val="1"/>
      <w:numFmt w:val="decimal"/>
      <w:lvlText w:val="%1."/>
      <w:lvlJc w:val="left"/>
      <w:pPr>
        <w:ind w:left="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740" w:hanging="360"/>
      </w:pPr>
    </w:lvl>
    <w:lvl w:ilvl="2" w:tplc="0405001B" w:tentative="1">
      <w:start w:val="1"/>
      <w:numFmt w:val="lowerRoman"/>
      <w:lvlText w:val="%3."/>
      <w:lvlJc w:val="right"/>
      <w:pPr>
        <w:ind w:left="1460" w:hanging="180"/>
      </w:pPr>
    </w:lvl>
    <w:lvl w:ilvl="3" w:tplc="0405000F" w:tentative="1">
      <w:start w:val="1"/>
      <w:numFmt w:val="decimal"/>
      <w:lvlText w:val="%4."/>
      <w:lvlJc w:val="left"/>
      <w:pPr>
        <w:ind w:left="2180" w:hanging="360"/>
      </w:pPr>
    </w:lvl>
    <w:lvl w:ilvl="4" w:tplc="04050019" w:tentative="1">
      <w:start w:val="1"/>
      <w:numFmt w:val="lowerLetter"/>
      <w:lvlText w:val="%5."/>
      <w:lvlJc w:val="left"/>
      <w:pPr>
        <w:ind w:left="2900" w:hanging="360"/>
      </w:pPr>
    </w:lvl>
    <w:lvl w:ilvl="5" w:tplc="0405001B" w:tentative="1">
      <w:start w:val="1"/>
      <w:numFmt w:val="lowerRoman"/>
      <w:lvlText w:val="%6."/>
      <w:lvlJc w:val="right"/>
      <w:pPr>
        <w:ind w:left="3620" w:hanging="180"/>
      </w:pPr>
    </w:lvl>
    <w:lvl w:ilvl="6" w:tplc="0405000F" w:tentative="1">
      <w:start w:val="1"/>
      <w:numFmt w:val="decimal"/>
      <w:lvlText w:val="%7."/>
      <w:lvlJc w:val="left"/>
      <w:pPr>
        <w:ind w:left="4340" w:hanging="360"/>
      </w:pPr>
    </w:lvl>
    <w:lvl w:ilvl="7" w:tplc="04050019" w:tentative="1">
      <w:start w:val="1"/>
      <w:numFmt w:val="lowerLetter"/>
      <w:lvlText w:val="%8."/>
      <w:lvlJc w:val="left"/>
      <w:pPr>
        <w:ind w:left="5060" w:hanging="360"/>
      </w:pPr>
    </w:lvl>
    <w:lvl w:ilvl="8" w:tplc="0405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3FEF6410"/>
    <w:multiLevelType w:val="hybridMultilevel"/>
    <w:tmpl w:val="2A5202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21023"/>
    <w:multiLevelType w:val="hybridMultilevel"/>
    <w:tmpl w:val="1BA04888"/>
    <w:lvl w:ilvl="0" w:tplc="88E6847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799785E"/>
    <w:multiLevelType w:val="hybridMultilevel"/>
    <w:tmpl w:val="DA64BD58"/>
    <w:lvl w:ilvl="0" w:tplc="80769B8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16152246">
    <w:abstractNumId w:val="14"/>
  </w:num>
  <w:num w:numId="2" w16cid:durableId="755787854">
    <w:abstractNumId w:val="9"/>
  </w:num>
  <w:num w:numId="3" w16cid:durableId="1951551042">
    <w:abstractNumId w:val="19"/>
  </w:num>
  <w:num w:numId="4" w16cid:durableId="1687554371">
    <w:abstractNumId w:val="15"/>
  </w:num>
  <w:num w:numId="5" w16cid:durableId="1651402241">
    <w:abstractNumId w:val="16"/>
  </w:num>
  <w:num w:numId="6" w16cid:durableId="778180465">
    <w:abstractNumId w:val="23"/>
  </w:num>
  <w:num w:numId="7" w16cid:durableId="877936640">
    <w:abstractNumId w:val="8"/>
  </w:num>
  <w:num w:numId="8" w16cid:durableId="1354307552">
    <w:abstractNumId w:val="13"/>
  </w:num>
  <w:num w:numId="9" w16cid:durableId="1811166708">
    <w:abstractNumId w:val="21"/>
  </w:num>
  <w:num w:numId="10" w16cid:durableId="574362396">
    <w:abstractNumId w:val="2"/>
  </w:num>
  <w:num w:numId="11" w16cid:durableId="824929603">
    <w:abstractNumId w:val="7"/>
  </w:num>
  <w:num w:numId="12" w16cid:durableId="1462921844">
    <w:abstractNumId w:val="1"/>
  </w:num>
  <w:num w:numId="13" w16cid:durableId="1225487819">
    <w:abstractNumId w:val="3"/>
  </w:num>
  <w:num w:numId="14" w16cid:durableId="590742015">
    <w:abstractNumId w:val="11"/>
  </w:num>
  <w:num w:numId="15" w16cid:durableId="468862339">
    <w:abstractNumId w:val="10"/>
  </w:num>
  <w:num w:numId="16" w16cid:durableId="1957133998">
    <w:abstractNumId w:val="20"/>
  </w:num>
  <w:num w:numId="17" w16cid:durableId="2132556878">
    <w:abstractNumId w:val="5"/>
  </w:num>
  <w:num w:numId="18" w16cid:durableId="2054502015">
    <w:abstractNumId w:val="26"/>
  </w:num>
  <w:num w:numId="19" w16cid:durableId="308219220">
    <w:abstractNumId w:val="22"/>
  </w:num>
  <w:num w:numId="20" w16cid:durableId="1795444209">
    <w:abstractNumId w:val="17"/>
  </w:num>
  <w:num w:numId="21" w16cid:durableId="1263104619">
    <w:abstractNumId w:val="25"/>
  </w:num>
  <w:num w:numId="22" w16cid:durableId="2072582998">
    <w:abstractNumId w:val="6"/>
  </w:num>
  <w:num w:numId="23" w16cid:durableId="1689677528">
    <w:abstractNumId w:val="12"/>
  </w:num>
  <w:num w:numId="24" w16cid:durableId="748114567">
    <w:abstractNumId w:val="18"/>
  </w:num>
  <w:num w:numId="25" w16cid:durableId="1064641812">
    <w:abstractNumId w:val="0"/>
  </w:num>
  <w:num w:numId="26" w16cid:durableId="1910067153">
    <w:abstractNumId w:val="24"/>
  </w:num>
  <w:num w:numId="27" w16cid:durableId="52579592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4A2"/>
    <w:rsid w:val="000172E5"/>
    <w:rsid w:val="00023C70"/>
    <w:rsid w:val="00052382"/>
    <w:rsid w:val="0006568A"/>
    <w:rsid w:val="00075999"/>
    <w:rsid w:val="00076F0F"/>
    <w:rsid w:val="00077161"/>
    <w:rsid w:val="00084253"/>
    <w:rsid w:val="000D1F49"/>
    <w:rsid w:val="000E76A6"/>
    <w:rsid w:val="00116461"/>
    <w:rsid w:val="00152F5A"/>
    <w:rsid w:val="001677B0"/>
    <w:rsid w:val="001727CA"/>
    <w:rsid w:val="001800AB"/>
    <w:rsid w:val="001832E5"/>
    <w:rsid w:val="001B1573"/>
    <w:rsid w:val="001D1A68"/>
    <w:rsid w:val="00244D23"/>
    <w:rsid w:val="002B69A9"/>
    <w:rsid w:val="002C56E6"/>
    <w:rsid w:val="00311D4F"/>
    <w:rsid w:val="003319CB"/>
    <w:rsid w:val="00340A0A"/>
    <w:rsid w:val="0034390E"/>
    <w:rsid w:val="00344849"/>
    <w:rsid w:val="00350E9F"/>
    <w:rsid w:val="00361E11"/>
    <w:rsid w:val="003769BA"/>
    <w:rsid w:val="003C0D32"/>
    <w:rsid w:val="003F0847"/>
    <w:rsid w:val="0040090B"/>
    <w:rsid w:val="00404056"/>
    <w:rsid w:val="0046302A"/>
    <w:rsid w:val="00486FCB"/>
    <w:rsid w:val="00487D2D"/>
    <w:rsid w:val="00491076"/>
    <w:rsid w:val="004D5D62"/>
    <w:rsid w:val="004F2584"/>
    <w:rsid w:val="00502E9C"/>
    <w:rsid w:val="00503D6F"/>
    <w:rsid w:val="005112D0"/>
    <w:rsid w:val="005264A2"/>
    <w:rsid w:val="00536119"/>
    <w:rsid w:val="00573334"/>
    <w:rsid w:val="00577E06"/>
    <w:rsid w:val="00583334"/>
    <w:rsid w:val="005A3BF7"/>
    <w:rsid w:val="005A569D"/>
    <w:rsid w:val="005F2035"/>
    <w:rsid w:val="005F7990"/>
    <w:rsid w:val="00611C01"/>
    <w:rsid w:val="006145D8"/>
    <w:rsid w:val="006247D0"/>
    <w:rsid w:val="00637200"/>
    <w:rsid w:val="0063739C"/>
    <w:rsid w:val="00643BA0"/>
    <w:rsid w:val="00671BBA"/>
    <w:rsid w:val="007147D7"/>
    <w:rsid w:val="0072171D"/>
    <w:rsid w:val="0075189F"/>
    <w:rsid w:val="00770F25"/>
    <w:rsid w:val="007A35A8"/>
    <w:rsid w:val="007B0120"/>
    <w:rsid w:val="007B0A85"/>
    <w:rsid w:val="007C6A52"/>
    <w:rsid w:val="0082043E"/>
    <w:rsid w:val="00846B76"/>
    <w:rsid w:val="0086797B"/>
    <w:rsid w:val="00877B77"/>
    <w:rsid w:val="008820E7"/>
    <w:rsid w:val="00887245"/>
    <w:rsid w:val="008A547B"/>
    <w:rsid w:val="008E203A"/>
    <w:rsid w:val="008F605C"/>
    <w:rsid w:val="0091229C"/>
    <w:rsid w:val="00940E73"/>
    <w:rsid w:val="009569BE"/>
    <w:rsid w:val="0098597D"/>
    <w:rsid w:val="009F619A"/>
    <w:rsid w:val="009F6DDE"/>
    <w:rsid w:val="00A05150"/>
    <w:rsid w:val="00A133CA"/>
    <w:rsid w:val="00A370A8"/>
    <w:rsid w:val="00A5769A"/>
    <w:rsid w:val="00A80188"/>
    <w:rsid w:val="00AC0087"/>
    <w:rsid w:val="00AC1ED9"/>
    <w:rsid w:val="00AE3B65"/>
    <w:rsid w:val="00B337A2"/>
    <w:rsid w:val="00B40ED0"/>
    <w:rsid w:val="00BD4753"/>
    <w:rsid w:val="00BD5CB1"/>
    <w:rsid w:val="00BE62EE"/>
    <w:rsid w:val="00C003BA"/>
    <w:rsid w:val="00C01BF8"/>
    <w:rsid w:val="00C37CBF"/>
    <w:rsid w:val="00C4602F"/>
    <w:rsid w:val="00C46878"/>
    <w:rsid w:val="00C6231D"/>
    <w:rsid w:val="00C825F4"/>
    <w:rsid w:val="00CA173E"/>
    <w:rsid w:val="00CB4A51"/>
    <w:rsid w:val="00CC5354"/>
    <w:rsid w:val="00CD4532"/>
    <w:rsid w:val="00CD47B0"/>
    <w:rsid w:val="00CE6104"/>
    <w:rsid w:val="00CE7918"/>
    <w:rsid w:val="00D1172F"/>
    <w:rsid w:val="00D16163"/>
    <w:rsid w:val="00DB3FAD"/>
    <w:rsid w:val="00DC71EC"/>
    <w:rsid w:val="00E3707F"/>
    <w:rsid w:val="00E411A3"/>
    <w:rsid w:val="00E61C09"/>
    <w:rsid w:val="00EA640E"/>
    <w:rsid w:val="00EB3B58"/>
    <w:rsid w:val="00EC7359"/>
    <w:rsid w:val="00ED31CC"/>
    <w:rsid w:val="00EE3054"/>
    <w:rsid w:val="00F00606"/>
    <w:rsid w:val="00F01256"/>
    <w:rsid w:val="00F2024F"/>
    <w:rsid w:val="00F438BA"/>
    <w:rsid w:val="00F55650"/>
    <w:rsid w:val="00F61A56"/>
    <w:rsid w:val="00F8753D"/>
    <w:rsid w:val="00FA6A70"/>
    <w:rsid w:val="00FB74D5"/>
    <w:rsid w:val="00FC024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4FBD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semiHidden/>
    <w:qFormat/>
    <w:rsid w:val="00D117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2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ava\AppData\Roaming\Microsoft\Templates\Formul&#225;&#345;%20pro%20&#269;lenstv&#237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</Template>
  <TotalTime>0</TotalTime>
  <Pages>2</Pages>
  <Words>212</Words>
  <Characters>1257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2023-03-11T21:01:00Z</dcterms:created>
  <dcterms:modified xsi:type="dcterms:W3CDTF">2024-03-15T07:31:00Z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